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800" w:rsidRDefault="002C6800" w:rsidP="002C6800">
      <w:pPr>
        <w:rPr>
          <w:lang w:val="en-GB"/>
        </w:rPr>
      </w:pPr>
    </w:p>
    <w:p w:rsidR="002C6800" w:rsidRPr="00567152" w:rsidRDefault="00567152" w:rsidP="002C6800">
      <w:pPr>
        <w:rPr>
          <w:rFonts w:asciiTheme="minorHAnsi" w:hAnsiTheme="minorHAnsi"/>
          <w:b/>
          <w:sz w:val="28"/>
          <w:szCs w:val="28"/>
          <w:lang w:val="en-GB"/>
        </w:rPr>
      </w:pPr>
      <w:r w:rsidRPr="00567152">
        <w:rPr>
          <w:rFonts w:asciiTheme="minorHAnsi" w:hAnsiTheme="minorHAnsi"/>
          <w:b/>
          <w:sz w:val="28"/>
          <w:szCs w:val="28"/>
          <w:lang w:val="en-GB"/>
        </w:rPr>
        <w:t>Bus transport between Pardubice Airport and Prague</w:t>
      </w:r>
    </w:p>
    <w:p w:rsidR="00567152" w:rsidRDefault="00567152" w:rsidP="002C6800">
      <w:pPr>
        <w:rPr>
          <w:lang w:val="en-GB"/>
        </w:rPr>
      </w:pPr>
      <w:bookmarkStart w:id="0" w:name="_GoBack"/>
      <w:bookmarkEnd w:id="0"/>
    </w:p>
    <w:p w:rsidR="00567152" w:rsidRPr="00567152" w:rsidRDefault="00567152" w:rsidP="002C6800">
      <w:pPr>
        <w:rPr>
          <w:rFonts w:asciiTheme="minorHAnsi" w:hAnsiTheme="minorHAnsi"/>
          <w:lang w:val="en-GB"/>
        </w:rPr>
      </w:pPr>
      <w:r w:rsidRPr="00567152">
        <w:rPr>
          <w:rFonts w:asciiTheme="minorHAnsi" w:hAnsiTheme="minorHAnsi"/>
          <w:lang w:val="en-GB"/>
        </w:rPr>
        <w:t>Bus is marked with Pardubice Airport logo behind</w:t>
      </w:r>
      <w:r>
        <w:rPr>
          <w:rFonts w:asciiTheme="minorHAnsi" w:hAnsiTheme="minorHAnsi"/>
          <w:lang w:val="en-GB"/>
        </w:rPr>
        <w:t xml:space="preserve"> the</w:t>
      </w:r>
      <w:r w:rsidRPr="00567152">
        <w:rPr>
          <w:rFonts w:asciiTheme="minorHAnsi" w:hAnsiTheme="minorHAnsi"/>
          <w:lang w:val="en-GB"/>
        </w:rPr>
        <w:t xml:space="preserve"> front window.</w:t>
      </w:r>
      <w:r w:rsidR="00BE63AD">
        <w:rPr>
          <w:rFonts w:asciiTheme="minorHAnsi" w:hAnsiTheme="minorHAnsi"/>
          <w:lang w:val="en-GB"/>
        </w:rPr>
        <w:t xml:space="preserve"> Bus will be ready 15 minutes before scheduled departure. </w:t>
      </w:r>
    </w:p>
    <w:p w:rsidR="00567152" w:rsidRPr="00567152" w:rsidRDefault="00BE63AD" w:rsidP="002C6800">
      <w:pPr>
        <w:rPr>
          <w:rFonts w:asciiTheme="minorHAnsi" w:hAnsiTheme="minorHAnsi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leftMargin">
              <wp:posOffset>502285</wp:posOffset>
            </wp:positionH>
            <wp:positionV relativeFrom="page">
              <wp:posOffset>2171700</wp:posOffset>
            </wp:positionV>
            <wp:extent cx="6408000" cy="3232800"/>
            <wp:effectExtent l="0" t="0" r="0" b="5715"/>
            <wp:wrapTight wrapText="bothSides">
              <wp:wrapPolygon edited="0">
                <wp:start x="0" y="0"/>
                <wp:lineTo x="0" y="21511"/>
                <wp:lineTo x="21512" y="21511"/>
                <wp:lineTo x="2151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 Florenci 2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00" cy="32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152" w:rsidRPr="00567152">
        <w:rPr>
          <w:rFonts w:asciiTheme="minorHAnsi" w:hAnsiTheme="minorHAnsi"/>
          <w:lang w:val="en-GB"/>
        </w:rPr>
        <w:t xml:space="preserve">Departure point in Prague: Na </w:t>
      </w:r>
      <w:proofErr w:type="spellStart"/>
      <w:r w:rsidR="00567152" w:rsidRPr="00567152">
        <w:rPr>
          <w:rFonts w:asciiTheme="minorHAnsi" w:hAnsiTheme="minorHAnsi"/>
          <w:lang w:val="en-GB"/>
        </w:rPr>
        <w:t>Florenci</w:t>
      </w:r>
      <w:proofErr w:type="spellEnd"/>
      <w:r w:rsidR="00567152" w:rsidRPr="00567152">
        <w:rPr>
          <w:rFonts w:asciiTheme="minorHAnsi" w:hAnsiTheme="minorHAnsi"/>
          <w:lang w:val="en-GB"/>
        </w:rPr>
        <w:t xml:space="preserve"> Street opposite to number 23.</w:t>
      </w:r>
    </w:p>
    <w:p w:rsidR="00BE63AD" w:rsidRDefault="00BE63AD" w:rsidP="002C6800">
      <w:pPr>
        <w:rPr>
          <w:lang w:val="en-GB"/>
        </w:rPr>
      </w:pPr>
    </w:p>
    <w:p w:rsidR="00567152" w:rsidRDefault="00567152" w:rsidP="002C6800">
      <w:pPr>
        <w:rPr>
          <w:lang w:val="en-GB"/>
        </w:rPr>
      </w:pPr>
    </w:p>
    <w:p w:rsidR="00567152" w:rsidRPr="00567152" w:rsidRDefault="00567152" w:rsidP="002C6800">
      <w:pPr>
        <w:rPr>
          <w:rFonts w:asciiTheme="minorHAnsi" w:hAnsiTheme="minorHAnsi"/>
          <w:lang w:val="en-GB"/>
        </w:rPr>
      </w:pPr>
      <w:r w:rsidRPr="00567152">
        <w:rPr>
          <w:rFonts w:asciiTheme="minorHAnsi" w:hAnsiTheme="minorHAnsi"/>
          <w:lang w:val="en-GB"/>
        </w:rPr>
        <w:t>Schedule:</w:t>
      </w:r>
    </w:p>
    <w:p w:rsidR="00567152" w:rsidRPr="00567152" w:rsidRDefault="00567152" w:rsidP="002C6800">
      <w:pPr>
        <w:rPr>
          <w:rFonts w:asciiTheme="minorHAnsi" w:hAnsiTheme="minorHAnsi"/>
          <w:lang w:val="en-GB"/>
        </w:rPr>
      </w:pPr>
    </w:p>
    <w:p w:rsidR="00567152" w:rsidRPr="00567152" w:rsidRDefault="00BE63AD" w:rsidP="002C6800">
      <w:pPr>
        <w:rPr>
          <w:rFonts w:asciiTheme="minorHAnsi" w:hAnsiTheme="minorHAnsi"/>
          <w:lang w:val="en-GB"/>
        </w:rPr>
      </w:pPr>
      <w:r w:rsidRPr="00BE63AD">
        <w:drawing>
          <wp:inline distT="0" distB="0" distL="0" distR="0">
            <wp:extent cx="5760720" cy="179072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152" w:rsidRPr="00567152" w:rsidRDefault="00567152" w:rsidP="002C6800">
      <w:pPr>
        <w:rPr>
          <w:rFonts w:asciiTheme="minorHAnsi" w:hAnsiTheme="minorHAnsi"/>
          <w:lang w:val="en-GB"/>
        </w:rPr>
      </w:pPr>
    </w:p>
    <w:p w:rsidR="00567152" w:rsidRPr="00567152" w:rsidRDefault="00567152" w:rsidP="002C6800">
      <w:pPr>
        <w:rPr>
          <w:rFonts w:asciiTheme="minorHAnsi" w:hAnsiTheme="minorHAnsi"/>
          <w:lang w:val="en-GB"/>
        </w:rPr>
      </w:pPr>
    </w:p>
    <w:p w:rsidR="00567152" w:rsidRPr="00567152" w:rsidRDefault="00567152" w:rsidP="002C6800">
      <w:pPr>
        <w:rPr>
          <w:rFonts w:asciiTheme="minorHAnsi" w:hAnsiTheme="minorHAnsi"/>
          <w:lang w:val="en-GB"/>
        </w:rPr>
      </w:pPr>
      <w:r w:rsidRPr="00567152">
        <w:rPr>
          <w:rFonts w:asciiTheme="minorHAnsi" w:hAnsiTheme="minorHAnsi"/>
          <w:lang w:val="en-GB"/>
        </w:rPr>
        <w:t xml:space="preserve">With </w:t>
      </w:r>
      <w:r>
        <w:rPr>
          <w:rFonts w:asciiTheme="minorHAnsi" w:hAnsiTheme="minorHAnsi"/>
          <w:lang w:val="en-GB"/>
        </w:rPr>
        <w:t xml:space="preserve">kind </w:t>
      </w:r>
      <w:r w:rsidRPr="00567152">
        <w:rPr>
          <w:rFonts w:asciiTheme="minorHAnsi" w:hAnsiTheme="minorHAnsi"/>
          <w:lang w:val="en-GB"/>
        </w:rPr>
        <w:t>support of</w:t>
      </w:r>
    </w:p>
    <w:p w:rsidR="00567152" w:rsidRDefault="00567152" w:rsidP="002C6800">
      <w:pPr>
        <w:rPr>
          <w:lang w:val="en-GB"/>
        </w:rPr>
      </w:pPr>
      <w:r>
        <w:rPr>
          <w:noProof/>
        </w:rPr>
        <w:drawing>
          <wp:inline distT="0" distB="0" distL="0" distR="0">
            <wp:extent cx="3114675" cy="10382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RMP_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715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73F" w:rsidRDefault="006B173F">
      <w:r>
        <w:separator/>
      </w:r>
    </w:p>
  </w:endnote>
  <w:endnote w:type="continuationSeparator" w:id="0">
    <w:p w:rsidR="006B173F" w:rsidRDefault="006B1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517" w:rsidRDefault="00FB6DF4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-253365</wp:posOffset>
          </wp:positionV>
          <wp:extent cx="8001000" cy="915670"/>
          <wp:effectExtent l="0" t="0" r="0" b="0"/>
          <wp:wrapNone/>
          <wp:docPr id="4" name="obrázek 4" descr="zapati_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apati_a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73F" w:rsidRDefault="006B173F">
      <w:r>
        <w:separator/>
      </w:r>
    </w:p>
  </w:footnote>
  <w:footnote w:type="continuationSeparator" w:id="0">
    <w:p w:rsidR="006B173F" w:rsidRDefault="006B17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5517" w:rsidRDefault="00FB6DF4">
    <w:pPr>
      <w:pStyle w:val="Zhlav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-110490</wp:posOffset>
          </wp:positionV>
          <wp:extent cx="6747510" cy="903605"/>
          <wp:effectExtent l="0" t="0" r="0" b="0"/>
          <wp:wrapNone/>
          <wp:docPr id="1" name="obrázek 1" descr="Letiste_zahlavi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tiste_zahlavi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751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7F4E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F4"/>
    <w:rsid w:val="000F79AE"/>
    <w:rsid w:val="0013729E"/>
    <w:rsid w:val="001D3A1E"/>
    <w:rsid w:val="00285517"/>
    <w:rsid w:val="002B009E"/>
    <w:rsid w:val="002C6800"/>
    <w:rsid w:val="00511B1F"/>
    <w:rsid w:val="00567152"/>
    <w:rsid w:val="006B173F"/>
    <w:rsid w:val="006B64AC"/>
    <w:rsid w:val="007177EE"/>
    <w:rsid w:val="00A71389"/>
    <w:rsid w:val="00B1490F"/>
    <w:rsid w:val="00BE63AD"/>
    <w:rsid w:val="00BF3F44"/>
    <w:rsid w:val="00C92DD2"/>
    <w:rsid w:val="00D034F4"/>
    <w:rsid w:val="00D17F4E"/>
    <w:rsid w:val="00FB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0C2DA91-D7C5-4AA0-A6B2-D35A999C3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28551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28551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17F4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98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dlecova\AppData\Local\Microsoft\Windows\Temporary%20Internet%20Files\Content.Outlook\6N6QZFLA\dopisENG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dopisENG</Template>
  <TotalTime>227</TotalTime>
  <Pages>1</Pages>
  <Words>41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Kadlecová</dc:creator>
  <cp:keywords/>
  <cp:lastModifiedBy>Eva Kadlecova</cp:lastModifiedBy>
  <cp:revision>4</cp:revision>
  <dcterms:created xsi:type="dcterms:W3CDTF">2016-12-22T13:20:00Z</dcterms:created>
  <dcterms:modified xsi:type="dcterms:W3CDTF">2016-12-23T08:20:00Z</dcterms:modified>
</cp:coreProperties>
</file>